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0"/>
        <w:gridCol w:w="6840"/>
      </w:tblGrid>
      <w:tr w:rsidR="0090596C" w:rsidRPr="0090596C" w14:paraId="4EDDBC4E" w14:textId="77777777" w:rsidTr="00655CA2">
        <w:tc>
          <w:tcPr>
            <w:tcW w:w="5000" w:type="pct"/>
            <w:gridSpan w:val="2"/>
            <w:shd w:val="clear" w:color="auto" w:fill="92D050"/>
          </w:tcPr>
          <w:p w14:paraId="6F0FDEA8" w14:textId="726A4856" w:rsidR="00650259" w:rsidRPr="0090596C" w:rsidRDefault="00F11315" w:rsidP="0090596C">
            <w:pPr>
              <w:pStyle w:val="Heading1"/>
              <w:outlineLvl w:val="0"/>
            </w:pPr>
            <w:r>
              <w:t xml:space="preserve">Author </w:t>
            </w:r>
            <w:r w:rsidR="00987571">
              <w:t xml:space="preserve">Name and Most Recent </w:t>
            </w:r>
            <w:r w:rsidR="0015029F">
              <w:t xml:space="preserve">University Affiliations </w:t>
            </w:r>
            <w:r w:rsidR="00987571">
              <w:t>(</w:t>
            </w:r>
            <w:r w:rsidR="006721EA">
              <w:t>last five years</w:t>
            </w:r>
            <w:r w:rsidR="00987571">
              <w:t>)</w:t>
            </w:r>
          </w:p>
        </w:tc>
      </w:tr>
      <w:tr w:rsidR="00766541" w:rsidRPr="00846B76" w14:paraId="23718032" w14:textId="77777777" w:rsidTr="003B51FD">
        <w:tc>
          <w:tcPr>
            <w:tcW w:w="1346" w:type="pct"/>
            <w:vAlign w:val="bottom"/>
          </w:tcPr>
          <w:p w14:paraId="2E7D8D6B" w14:textId="77777777" w:rsidR="00766541" w:rsidRPr="00846B76" w:rsidRDefault="00766541" w:rsidP="003B51FD">
            <w:pPr>
              <w:pStyle w:val="NormalIndent"/>
            </w:pPr>
            <w:r>
              <w:t>Author Name</w:t>
            </w:r>
          </w:p>
        </w:tc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21A71F89" w14:textId="77777777" w:rsidR="00766541" w:rsidRPr="00846B76" w:rsidRDefault="00766541" w:rsidP="003B51FD">
            <w:pPr>
              <w:spacing w:before="120"/>
            </w:pPr>
          </w:p>
        </w:tc>
      </w:tr>
      <w:tr w:rsidR="00766541" w:rsidRPr="00846B76" w14:paraId="09B3101B" w14:textId="77777777" w:rsidTr="003B51FD">
        <w:tc>
          <w:tcPr>
            <w:tcW w:w="1346" w:type="pct"/>
            <w:vAlign w:val="bottom"/>
          </w:tcPr>
          <w:p w14:paraId="544FC532" w14:textId="77777777" w:rsidR="00766541" w:rsidRPr="00846B76" w:rsidRDefault="00766541" w:rsidP="003B51FD">
            <w:pPr>
              <w:pStyle w:val="NormalIndent"/>
            </w:pPr>
            <w:r>
              <w:t>Affiliation</w:t>
            </w:r>
          </w:p>
        </w:tc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134CF080" w14:textId="77777777" w:rsidR="00766541" w:rsidRPr="00846B76" w:rsidRDefault="00766541" w:rsidP="003B51FD">
            <w:pPr>
              <w:spacing w:before="120"/>
            </w:pPr>
          </w:p>
        </w:tc>
      </w:tr>
      <w:tr w:rsidR="00766541" w:rsidRPr="00846B76" w14:paraId="2352106A" w14:textId="77777777" w:rsidTr="003B51FD">
        <w:tc>
          <w:tcPr>
            <w:tcW w:w="1346" w:type="pct"/>
            <w:vAlign w:val="bottom"/>
          </w:tcPr>
          <w:p w14:paraId="357D98BA" w14:textId="02396186" w:rsidR="00766541" w:rsidRPr="00846B76" w:rsidRDefault="00766541" w:rsidP="003B51FD">
            <w:pPr>
              <w:pStyle w:val="NormalIndent"/>
            </w:pPr>
            <w:r>
              <w:t>Affiliation</w:t>
            </w:r>
          </w:p>
        </w:tc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2E58E4E6" w14:textId="77777777" w:rsidR="00766541" w:rsidRPr="00846B76" w:rsidRDefault="00766541" w:rsidP="003B51FD">
            <w:pPr>
              <w:spacing w:before="120"/>
            </w:pPr>
          </w:p>
        </w:tc>
      </w:tr>
      <w:tr w:rsidR="00766541" w:rsidRPr="00846B76" w14:paraId="26C625CD" w14:textId="77777777" w:rsidTr="003B51FD">
        <w:tc>
          <w:tcPr>
            <w:tcW w:w="1346" w:type="pct"/>
            <w:vAlign w:val="bottom"/>
          </w:tcPr>
          <w:p w14:paraId="1E4C8994" w14:textId="77777777" w:rsidR="00766541" w:rsidRPr="00846B76" w:rsidRDefault="00766541" w:rsidP="003B51FD">
            <w:pPr>
              <w:pStyle w:val="NormalIndent"/>
            </w:pPr>
            <w:r>
              <w:t>Affiliation</w:t>
            </w:r>
          </w:p>
        </w:tc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7946A8C9" w14:textId="77777777" w:rsidR="00766541" w:rsidRPr="00846B76" w:rsidRDefault="00766541" w:rsidP="003B51FD">
            <w:pPr>
              <w:spacing w:before="120"/>
            </w:pPr>
          </w:p>
        </w:tc>
      </w:tr>
      <w:tr w:rsidR="00650259" w:rsidRPr="00846B76" w14:paraId="150BC79E" w14:textId="77777777" w:rsidTr="00571E96">
        <w:tc>
          <w:tcPr>
            <w:tcW w:w="1346" w:type="pct"/>
            <w:vAlign w:val="bottom"/>
          </w:tcPr>
          <w:p w14:paraId="2B8DDE1E" w14:textId="44498187" w:rsidR="00650259" w:rsidRPr="00846B76" w:rsidRDefault="00766541" w:rsidP="0090596C">
            <w:pPr>
              <w:pStyle w:val="NormalIndent"/>
            </w:pPr>
            <w:r>
              <w:t>Affiliation</w:t>
            </w:r>
          </w:p>
        </w:tc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7C8F004F" w14:textId="34E4897E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412866CA" w14:textId="77777777" w:rsidTr="00571E96">
        <w:tc>
          <w:tcPr>
            <w:tcW w:w="1346" w:type="pct"/>
            <w:vAlign w:val="bottom"/>
          </w:tcPr>
          <w:p w14:paraId="7FF5C80B" w14:textId="346F74E7" w:rsidR="00650259" w:rsidRPr="00846B76" w:rsidRDefault="00F11315" w:rsidP="0090596C">
            <w:pPr>
              <w:pStyle w:val="NormalIndent"/>
            </w:pPr>
            <w:r>
              <w:t>Affiliation</w:t>
            </w:r>
          </w:p>
        </w:tc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1308516C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04629E22" w14:textId="77777777" w:rsidTr="00977F99">
        <w:trPr>
          <w:trHeight w:val="54"/>
        </w:trPr>
        <w:tc>
          <w:tcPr>
            <w:tcW w:w="5000" w:type="pct"/>
            <w:gridSpan w:val="2"/>
            <w:shd w:val="clear" w:color="auto" w:fill="auto"/>
          </w:tcPr>
          <w:p w14:paraId="4FBC42FC" w14:textId="77777777" w:rsidR="00650259" w:rsidRPr="00846B76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90596C" w14:paraId="379FBAC4" w14:textId="77777777" w:rsidTr="00655CA2">
        <w:tc>
          <w:tcPr>
            <w:tcW w:w="5000" w:type="pct"/>
            <w:gridSpan w:val="2"/>
            <w:shd w:val="clear" w:color="auto" w:fill="92D050"/>
          </w:tcPr>
          <w:p w14:paraId="565936FF" w14:textId="1398F67F" w:rsidR="00650259" w:rsidRPr="0090596C" w:rsidRDefault="00204905" w:rsidP="0090596C">
            <w:pPr>
              <w:pStyle w:val="Heading1"/>
              <w:outlineLvl w:val="0"/>
            </w:pPr>
            <w:r>
              <w:t>Chaired</w:t>
            </w:r>
            <w:r w:rsidR="00571E96">
              <w:t xml:space="preserve"> a Dissertation Committee? If Yes, List All Below Including Years</w:t>
            </w:r>
          </w:p>
        </w:tc>
      </w:tr>
      <w:tr w:rsidR="00650259" w:rsidRPr="00846B76" w14:paraId="500C553C" w14:textId="77777777" w:rsidTr="00571E96">
        <w:tc>
          <w:tcPr>
            <w:tcW w:w="1346" w:type="pct"/>
            <w:vAlign w:val="bottom"/>
          </w:tcPr>
          <w:p w14:paraId="05CCBAC9" w14:textId="05E3A722" w:rsidR="00650259" w:rsidRPr="00846B76" w:rsidRDefault="00571E96" w:rsidP="00F52451">
            <w:pPr>
              <w:pStyle w:val="NormalIndent"/>
            </w:pPr>
            <w:r>
              <w:t>Candidate</w:t>
            </w:r>
          </w:p>
        </w:tc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1A2672BC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0EDB4B7E" w14:textId="77777777" w:rsidTr="00571E96">
        <w:tc>
          <w:tcPr>
            <w:tcW w:w="1346" w:type="pct"/>
            <w:vAlign w:val="bottom"/>
          </w:tcPr>
          <w:p w14:paraId="042ECED2" w14:textId="240BB57F" w:rsidR="00650259" w:rsidRPr="00846B76" w:rsidRDefault="00571E96" w:rsidP="00F52451">
            <w:pPr>
              <w:pStyle w:val="NormalIndent"/>
            </w:pPr>
            <w:r>
              <w:t>Candidate</w:t>
            </w:r>
          </w:p>
        </w:tc>
        <w:tc>
          <w:tcPr>
            <w:tcW w:w="365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2C0F09C" w14:textId="77777777" w:rsidR="00650259" w:rsidRPr="00846B76" w:rsidRDefault="00650259" w:rsidP="007F7B5D">
            <w:pPr>
              <w:spacing w:before="120"/>
            </w:pPr>
          </w:p>
        </w:tc>
      </w:tr>
      <w:tr w:rsidR="00571E96" w:rsidRPr="00846B76" w14:paraId="3DC573D4" w14:textId="77777777" w:rsidTr="00AB1305">
        <w:tc>
          <w:tcPr>
            <w:tcW w:w="1346" w:type="pct"/>
            <w:vAlign w:val="bottom"/>
          </w:tcPr>
          <w:p w14:paraId="2D54AB63" w14:textId="77777777" w:rsidR="00571E96" w:rsidRPr="00846B76" w:rsidRDefault="00571E96" w:rsidP="00AB1305">
            <w:pPr>
              <w:pStyle w:val="NormalIndent"/>
            </w:pPr>
            <w:r>
              <w:t>Candidate</w:t>
            </w:r>
          </w:p>
        </w:tc>
        <w:tc>
          <w:tcPr>
            <w:tcW w:w="365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43FC717" w14:textId="77777777" w:rsidR="00571E96" w:rsidRPr="00846B76" w:rsidRDefault="00571E96" w:rsidP="00AB1305">
            <w:pPr>
              <w:spacing w:before="120"/>
            </w:pPr>
          </w:p>
        </w:tc>
      </w:tr>
      <w:tr w:rsidR="00571E96" w:rsidRPr="00846B76" w14:paraId="4AAA5FDF" w14:textId="77777777" w:rsidTr="00AB1305">
        <w:tc>
          <w:tcPr>
            <w:tcW w:w="1346" w:type="pct"/>
            <w:vAlign w:val="bottom"/>
          </w:tcPr>
          <w:p w14:paraId="5AF967E0" w14:textId="77777777" w:rsidR="00571E96" w:rsidRPr="00846B76" w:rsidRDefault="00571E96" w:rsidP="00AB1305">
            <w:pPr>
              <w:pStyle w:val="NormalIndent"/>
            </w:pPr>
            <w:r>
              <w:t>Candidate</w:t>
            </w:r>
          </w:p>
        </w:tc>
        <w:tc>
          <w:tcPr>
            <w:tcW w:w="365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D12F0BD" w14:textId="77777777" w:rsidR="00571E96" w:rsidRPr="00846B76" w:rsidRDefault="00571E96" w:rsidP="00AB1305">
            <w:pPr>
              <w:spacing w:before="120"/>
            </w:pPr>
          </w:p>
        </w:tc>
      </w:tr>
      <w:tr w:rsidR="00571E96" w:rsidRPr="00846B76" w14:paraId="35AF233A" w14:textId="77777777" w:rsidTr="00AB1305">
        <w:tc>
          <w:tcPr>
            <w:tcW w:w="1346" w:type="pct"/>
            <w:vAlign w:val="bottom"/>
          </w:tcPr>
          <w:p w14:paraId="052CC65B" w14:textId="77777777" w:rsidR="00571E96" w:rsidRPr="00846B76" w:rsidRDefault="00571E96" w:rsidP="00AB1305">
            <w:pPr>
              <w:pStyle w:val="NormalIndent"/>
            </w:pPr>
            <w:r>
              <w:t>Candidate</w:t>
            </w:r>
          </w:p>
        </w:tc>
        <w:tc>
          <w:tcPr>
            <w:tcW w:w="365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1C24A75" w14:textId="77777777" w:rsidR="00571E96" w:rsidRPr="00846B76" w:rsidRDefault="00571E96" w:rsidP="00AB1305">
            <w:pPr>
              <w:spacing w:before="120"/>
            </w:pPr>
          </w:p>
        </w:tc>
      </w:tr>
      <w:tr w:rsidR="00571E96" w:rsidRPr="00846B76" w14:paraId="12C3D7B3" w14:textId="77777777" w:rsidTr="00AB1305">
        <w:tc>
          <w:tcPr>
            <w:tcW w:w="1346" w:type="pct"/>
            <w:vAlign w:val="bottom"/>
          </w:tcPr>
          <w:p w14:paraId="1AE72ECE" w14:textId="77777777" w:rsidR="00571E96" w:rsidRPr="00846B76" w:rsidRDefault="00571E96" w:rsidP="00AB1305">
            <w:pPr>
              <w:pStyle w:val="NormalIndent"/>
            </w:pPr>
            <w:r>
              <w:t>Candidate</w:t>
            </w:r>
          </w:p>
        </w:tc>
        <w:tc>
          <w:tcPr>
            <w:tcW w:w="365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1FB5A4C" w14:textId="77777777" w:rsidR="00571E96" w:rsidRPr="00846B76" w:rsidRDefault="00571E96" w:rsidP="00AB1305">
            <w:pPr>
              <w:spacing w:before="120"/>
            </w:pPr>
          </w:p>
        </w:tc>
      </w:tr>
      <w:tr w:rsidR="00571E96" w:rsidRPr="00846B76" w14:paraId="715C7091" w14:textId="77777777" w:rsidTr="00AB1305">
        <w:tc>
          <w:tcPr>
            <w:tcW w:w="1346" w:type="pct"/>
            <w:vAlign w:val="bottom"/>
          </w:tcPr>
          <w:p w14:paraId="7E36A971" w14:textId="77777777" w:rsidR="00571E96" w:rsidRPr="00846B76" w:rsidRDefault="00571E96" w:rsidP="00AB1305">
            <w:pPr>
              <w:pStyle w:val="NormalIndent"/>
            </w:pPr>
            <w:r>
              <w:t>Candidate</w:t>
            </w:r>
          </w:p>
        </w:tc>
        <w:tc>
          <w:tcPr>
            <w:tcW w:w="365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20F55D4" w14:textId="77777777" w:rsidR="00571E96" w:rsidRPr="00846B76" w:rsidRDefault="00571E96" w:rsidP="00AB1305">
            <w:pPr>
              <w:spacing w:before="120"/>
            </w:pPr>
          </w:p>
        </w:tc>
      </w:tr>
      <w:tr w:rsidR="00650259" w:rsidRPr="00846B76" w14:paraId="6636A882" w14:textId="77777777" w:rsidTr="00571E96">
        <w:tc>
          <w:tcPr>
            <w:tcW w:w="1346" w:type="pct"/>
            <w:vAlign w:val="bottom"/>
          </w:tcPr>
          <w:p w14:paraId="144B1F19" w14:textId="7EBBCA68" w:rsidR="00650259" w:rsidRPr="00846B76" w:rsidRDefault="00EC573B" w:rsidP="00F52451">
            <w:pPr>
              <w:pStyle w:val="NormalIndent"/>
            </w:pPr>
            <w:r>
              <w:t>Candidate</w:t>
            </w:r>
          </w:p>
        </w:tc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20F4B0FD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2A9629CA" w14:textId="77777777" w:rsidTr="00F52451">
        <w:trPr>
          <w:trHeight w:val="54"/>
        </w:trPr>
        <w:tc>
          <w:tcPr>
            <w:tcW w:w="5000" w:type="pct"/>
            <w:gridSpan w:val="2"/>
            <w:shd w:val="clear" w:color="auto" w:fill="auto"/>
          </w:tcPr>
          <w:p w14:paraId="0B111D1A" w14:textId="77777777" w:rsidR="00650259" w:rsidRPr="00846B76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90596C" w14:paraId="42B5D9B1" w14:textId="77777777" w:rsidTr="00655CA2">
        <w:tc>
          <w:tcPr>
            <w:tcW w:w="5000" w:type="pct"/>
            <w:gridSpan w:val="2"/>
            <w:shd w:val="clear" w:color="auto" w:fill="92D050"/>
          </w:tcPr>
          <w:p w14:paraId="5DCDFED3" w14:textId="32EBFFE2" w:rsidR="00650259" w:rsidRPr="0090596C" w:rsidRDefault="00EC573B" w:rsidP="0090596C">
            <w:pPr>
              <w:pStyle w:val="Heading1"/>
              <w:outlineLvl w:val="0"/>
            </w:pPr>
            <w:bookmarkStart w:id="0" w:name="_Hlk521325947"/>
            <w:r>
              <w:t>Who Chaired Your Dissertation Committee?</w:t>
            </w:r>
            <w:r w:rsidR="0015029F">
              <w:t xml:space="preserve"> </w:t>
            </w:r>
          </w:p>
        </w:tc>
      </w:tr>
      <w:tr w:rsidR="00BB2EA7" w:rsidRPr="00846B76" w14:paraId="14F07DB0" w14:textId="77777777" w:rsidTr="00A0315F">
        <w:tc>
          <w:tcPr>
            <w:tcW w:w="1346" w:type="pct"/>
            <w:vAlign w:val="bottom"/>
          </w:tcPr>
          <w:p w14:paraId="098DD732" w14:textId="7CA508A0" w:rsidR="00BB2EA7" w:rsidRPr="00F52451" w:rsidRDefault="00BB2EA7" w:rsidP="00A0315F">
            <w:pPr>
              <w:pStyle w:val="NormalIndent"/>
            </w:pPr>
            <w:r>
              <w:t>Institution</w:t>
            </w:r>
          </w:p>
        </w:tc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2185613F" w14:textId="77777777" w:rsidR="00BB2EA7" w:rsidRPr="00846B76" w:rsidRDefault="00BB2EA7" w:rsidP="00A0315F">
            <w:pPr>
              <w:spacing w:before="120"/>
            </w:pPr>
          </w:p>
        </w:tc>
      </w:tr>
      <w:tr w:rsidR="00FD2F69" w:rsidRPr="00846B76" w14:paraId="261FFE92" w14:textId="77777777" w:rsidTr="003B51FD">
        <w:tc>
          <w:tcPr>
            <w:tcW w:w="1346" w:type="pct"/>
            <w:vAlign w:val="bottom"/>
          </w:tcPr>
          <w:p w14:paraId="0CB86631" w14:textId="5FEBDBD7" w:rsidR="00FD2F69" w:rsidRPr="00F52451" w:rsidRDefault="00FD2F69" w:rsidP="003B51FD">
            <w:pPr>
              <w:pStyle w:val="NormalIndent"/>
            </w:pPr>
            <w:r>
              <w:t>Chair</w:t>
            </w:r>
            <w:r w:rsidR="00204905">
              <w:t xml:space="preserve"> or Co-Chair</w:t>
            </w:r>
            <w:r w:rsidR="00517D44">
              <w:t xml:space="preserve"> </w:t>
            </w:r>
            <w:r>
              <w:t>Name</w:t>
            </w:r>
          </w:p>
        </w:tc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1935202C" w14:textId="77777777" w:rsidR="00FD2F69" w:rsidRPr="00846B76" w:rsidRDefault="00FD2F69" w:rsidP="003B51FD">
            <w:pPr>
              <w:spacing w:before="120"/>
            </w:pPr>
          </w:p>
        </w:tc>
      </w:tr>
      <w:bookmarkEnd w:id="0"/>
      <w:tr w:rsidR="00650259" w:rsidRPr="00846B76" w14:paraId="379C1DAB" w14:textId="77777777" w:rsidTr="00571E96">
        <w:tc>
          <w:tcPr>
            <w:tcW w:w="1346" w:type="pct"/>
            <w:vAlign w:val="bottom"/>
          </w:tcPr>
          <w:p w14:paraId="556D2A80" w14:textId="765DB46C" w:rsidR="00650259" w:rsidRPr="00F52451" w:rsidRDefault="009779CF" w:rsidP="00F52451">
            <w:pPr>
              <w:pStyle w:val="NormalIndent"/>
            </w:pPr>
            <w:r>
              <w:t xml:space="preserve">Chair </w:t>
            </w:r>
            <w:r w:rsidR="00204905">
              <w:t xml:space="preserve">or Co-Chair </w:t>
            </w:r>
            <w:r w:rsidR="00EC573B">
              <w:t>Name</w:t>
            </w:r>
          </w:p>
        </w:tc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58044A1D" w14:textId="62105EC0" w:rsidR="00987571" w:rsidRPr="00846B76" w:rsidRDefault="00987571" w:rsidP="007F7B5D">
            <w:pPr>
              <w:spacing w:before="120"/>
            </w:pPr>
          </w:p>
        </w:tc>
      </w:tr>
      <w:tr w:rsidR="00650259" w:rsidRPr="00846B76" w14:paraId="662268F9" w14:textId="77777777" w:rsidTr="00571E96">
        <w:tc>
          <w:tcPr>
            <w:tcW w:w="1346" w:type="pct"/>
            <w:vAlign w:val="bottom"/>
          </w:tcPr>
          <w:p w14:paraId="7012518A" w14:textId="77777777" w:rsidR="00650259" w:rsidRPr="00846B76" w:rsidRDefault="00650259" w:rsidP="0090596C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54" w:type="pct"/>
            <w:vAlign w:val="bottom"/>
          </w:tcPr>
          <w:p w14:paraId="09CF05E9" w14:textId="77777777" w:rsidR="00650259" w:rsidRPr="00846B76" w:rsidRDefault="00650259" w:rsidP="0090596C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190183C0" w14:textId="41255097" w:rsidR="00FD2F69" w:rsidRDefault="00FD2F69" w:rsidP="00E677FE">
      <w:pPr>
        <w:spacing w:after="0"/>
        <w:rPr>
          <w:sz w:val="12"/>
          <w:szCs w:val="16"/>
        </w:rPr>
      </w:pPr>
    </w:p>
    <w:p w14:paraId="4F9186B9" w14:textId="62C439C0" w:rsidR="00FD2F69" w:rsidRDefault="00FD2F69">
      <w:pPr>
        <w:rPr>
          <w:sz w:val="12"/>
          <w:szCs w:val="16"/>
        </w:rPr>
      </w:pPr>
    </w:p>
    <w:p w14:paraId="62B9F06D" w14:textId="056EF8EC" w:rsidR="00FD2F69" w:rsidRPr="00FD2F69" w:rsidRDefault="00FD2F69" w:rsidP="00FD2F69">
      <w:pPr>
        <w:jc w:val="right"/>
        <w:rPr>
          <w:sz w:val="20"/>
          <w:szCs w:val="20"/>
        </w:rPr>
      </w:pPr>
      <w:r w:rsidRPr="00FD2F69">
        <w:rPr>
          <w:sz w:val="20"/>
          <w:szCs w:val="20"/>
        </w:rPr>
        <w:t>(Continued on next page)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0"/>
        <w:gridCol w:w="6840"/>
      </w:tblGrid>
      <w:tr w:rsidR="00EC573B" w:rsidRPr="0090596C" w14:paraId="0636DFE0" w14:textId="77777777" w:rsidTr="00655CA2">
        <w:tc>
          <w:tcPr>
            <w:tcW w:w="5000" w:type="pct"/>
            <w:gridSpan w:val="2"/>
            <w:shd w:val="clear" w:color="auto" w:fill="92D050"/>
          </w:tcPr>
          <w:p w14:paraId="684A51F4" w14:textId="53F868D5" w:rsidR="00EC573B" w:rsidRPr="0090596C" w:rsidRDefault="007A70C5" w:rsidP="00AB1305">
            <w:pPr>
              <w:pStyle w:val="Heading1"/>
              <w:outlineLvl w:val="0"/>
            </w:pPr>
            <w:r>
              <w:lastRenderedPageBreak/>
              <w:t xml:space="preserve">Academic </w:t>
            </w:r>
            <w:r w:rsidR="00EC573B">
              <w:t>Co-Author Affiliations. List All Current and Past Co-Authors</w:t>
            </w:r>
          </w:p>
        </w:tc>
      </w:tr>
      <w:tr w:rsidR="00EC573B" w:rsidRPr="00846B76" w14:paraId="1D5B9FB8" w14:textId="77777777" w:rsidTr="00AB1305">
        <w:tc>
          <w:tcPr>
            <w:tcW w:w="1346" w:type="pct"/>
            <w:vAlign w:val="bottom"/>
          </w:tcPr>
          <w:p w14:paraId="02374CE0" w14:textId="5C791913" w:rsidR="00EC573B" w:rsidRPr="00846B76" w:rsidRDefault="00EC573B" w:rsidP="00AB1305">
            <w:pPr>
              <w:pStyle w:val="NormalIndent"/>
            </w:pPr>
            <w:r>
              <w:t>Author Name</w:t>
            </w:r>
          </w:p>
        </w:tc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1E8CDF34" w14:textId="1344F9EA" w:rsidR="00EC573B" w:rsidRPr="00846B76" w:rsidRDefault="00EC573B" w:rsidP="00AB1305">
            <w:pPr>
              <w:spacing w:before="120"/>
            </w:pPr>
          </w:p>
        </w:tc>
      </w:tr>
      <w:tr w:rsidR="00EC573B" w:rsidRPr="00846B76" w14:paraId="64AE10FD" w14:textId="77777777" w:rsidTr="00AB1305">
        <w:tc>
          <w:tcPr>
            <w:tcW w:w="1346" w:type="pct"/>
            <w:vAlign w:val="bottom"/>
          </w:tcPr>
          <w:p w14:paraId="5F0B0772" w14:textId="153474FC" w:rsidR="00EC573B" w:rsidRPr="00846B76" w:rsidRDefault="00537D8F" w:rsidP="00AB1305">
            <w:pPr>
              <w:pStyle w:val="NormalIndent"/>
            </w:pPr>
            <w:r>
              <w:t>Author Name</w:t>
            </w:r>
          </w:p>
        </w:tc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452983B2" w14:textId="77777777" w:rsidR="00EC573B" w:rsidRPr="00846B76" w:rsidRDefault="00EC573B" w:rsidP="00AB1305">
            <w:pPr>
              <w:spacing w:before="120"/>
            </w:pPr>
          </w:p>
        </w:tc>
      </w:tr>
      <w:tr w:rsidR="00EC573B" w:rsidRPr="00846B76" w14:paraId="0B2B4543" w14:textId="77777777" w:rsidTr="00AB1305">
        <w:tc>
          <w:tcPr>
            <w:tcW w:w="1346" w:type="pct"/>
            <w:vAlign w:val="bottom"/>
          </w:tcPr>
          <w:p w14:paraId="04CEA523" w14:textId="0DD2BE4E" w:rsidR="00EC573B" w:rsidRDefault="00537D8F" w:rsidP="00AB1305">
            <w:pPr>
              <w:pStyle w:val="NormalIndent"/>
            </w:pPr>
            <w:r>
              <w:t>Author Name</w:t>
            </w:r>
          </w:p>
        </w:tc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06A1E06C" w14:textId="77777777" w:rsidR="00EC573B" w:rsidRPr="00846B76" w:rsidRDefault="00EC573B" w:rsidP="00AB1305">
            <w:pPr>
              <w:spacing w:before="120"/>
            </w:pPr>
          </w:p>
        </w:tc>
      </w:tr>
      <w:tr w:rsidR="00EC573B" w:rsidRPr="00846B76" w14:paraId="4E48600C" w14:textId="77777777" w:rsidTr="00AB1305">
        <w:tc>
          <w:tcPr>
            <w:tcW w:w="1346" w:type="pct"/>
            <w:vAlign w:val="bottom"/>
          </w:tcPr>
          <w:p w14:paraId="160CCD65" w14:textId="57FC8A11" w:rsidR="00EC573B" w:rsidRPr="00846B76" w:rsidRDefault="00537D8F" w:rsidP="00AB1305">
            <w:pPr>
              <w:pStyle w:val="NormalIndent"/>
            </w:pPr>
            <w:r>
              <w:t>Author Name</w:t>
            </w:r>
          </w:p>
        </w:tc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04305C0F" w14:textId="77777777" w:rsidR="00EC573B" w:rsidRPr="00846B76" w:rsidRDefault="00EC573B" w:rsidP="00AB1305">
            <w:pPr>
              <w:spacing w:before="120"/>
            </w:pPr>
          </w:p>
        </w:tc>
      </w:tr>
      <w:tr w:rsidR="00537D8F" w:rsidRPr="00846B76" w14:paraId="10B14131" w14:textId="77777777" w:rsidTr="00AB1305">
        <w:tc>
          <w:tcPr>
            <w:tcW w:w="1346" w:type="pct"/>
            <w:vAlign w:val="bottom"/>
          </w:tcPr>
          <w:p w14:paraId="24D55DC4" w14:textId="77777777" w:rsidR="00537D8F" w:rsidRPr="00846B76" w:rsidRDefault="00537D8F" w:rsidP="00AB1305">
            <w:pPr>
              <w:pStyle w:val="NormalIndent"/>
            </w:pPr>
            <w:r>
              <w:t>Author Name</w:t>
            </w:r>
          </w:p>
        </w:tc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287AF90D" w14:textId="77777777" w:rsidR="00537D8F" w:rsidRPr="00846B76" w:rsidRDefault="00537D8F" w:rsidP="00AB1305">
            <w:pPr>
              <w:spacing w:before="120"/>
            </w:pPr>
          </w:p>
        </w:tc>
      </w:tr>
      <w:tr w:rsidR="00537D8F" w:rsidRPr="00846B76" w14:paraId="5E0E7266" w14:textId="77777777" w:rsidTr="00AB1305">
        <w:tc>
          <w:tcPr>
            <w:tcW w:w="1346" w:type="pct"/>
            <w:vAlign w:val="bottom"/>
          </w:tcPr>
          <w:p w14:paraId="7B1EA3A1" w14:textId="77777777" w:rsidR="00537D8F" w:rsidRPr="00846B76" w:rsidRDefault="00537D8F" w:rsidP="00AB1305">
            <w:pPr>
              <w:pStyle w:val="NormalIndent"/>
            </w:pPr>
            <w:r>
              <w:t>Author Name</w:t>
            </w:r>
          </w:p>
        </w:tc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6178457B" w14:textId="77777777" w:rsidR="00537D8F" w:rsidRPr="00846B76" w:rsidRDefault="00537D8F" w:rsidP="00AB1305">
            <w:pPr>
              <w:spacing w:before="120"/>
            </w:pPr>
          </w:p>
        </w:tc>
      </w:tr>
      <w:tr w:rsidR="00537D8F" w:rsidRPr="00846B76" w14:paraId="3ACFAE9D" w14:textId="77777777" w:rsidTr="00AB1305">
        <w:tc>
          <w:tcPr>
            <w:tcW w:w="1346" w:type="pct"/>
            <w:vAlign w:val="bottom"/>
          </w:tcPr>
          <w:p w14:paraId="6B47906A" w14:textId="77777777" w:rsidR="00537D8F" w:rsidRPr="00846B76" w:rsidRDefault="00537D8F" w:rsidP="00AB1305">
            <w:pPr>
              <w:pStyle w:val="NormalIndent"/>
            </w:pPr>
            <w:r>
              <w:t>Author Name</w:t>
            </w:r>
          </w:p>
        </w:tc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337C18C9" w14:textId="77777777" w:rsidR="00537D8F" w:rsidRPr="00846B76" w:rsidRDefault="00537D8F" w:rsidP="00AB1305">
            <w:pPr>
              <w:spacing w:before="120"/>
            </w:pPr>
          </w:p>
        </w:tc>
      </w:tr>
      <w:tr w:rsidR="00537D8F" w:rsidRPr="00846B76" w14:paraId="70CA29D0" w14:textId="77777777" w:rsidTr="00AB1305">
        <w:tc>
          <w:tcPr>
            <w:tcW w:w="1346" w:type="pct"/>
            <w:vAlign w:val="bottom"/>
          </w:tcPr>
          <w:p w14:paraId="4C6A7D79" w14:textId="77777777" w:rsidR="00537D8F" w:rsidRPr="00846B76" w:rsidRDefault="00537D8F" w:rsidP="00AB1305">
            <w:pPr>
              <w:pStyle w:val="NormalIndent"/>
            </w:pPr>
            <w:r>
              <w:t>Author Name</w:t>
            </w:r>
          </w:p>
        </w:tc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2C5C6CE4" w14:textId="77777777" w:rsidR="00537D8F" w:rsidRPr="00846B76" w:rsidRDefault="00537D8F" w:rsidP="00AB1305">
            <w:pPr>
              <w:spacing w:before="120"/>
            </w:pPr>
          </w:p>
        </w:tc>
      </w:tr>
      <w:tr w:rsidR="00537D8F" w:rsidRPr="00846B76" w14:paraId="6FAE68F7" w14:textId="77777777" w:rsidTr="00AB1305">
        <w:tc>
          <w:tcPr>
            <w:tcW w:w="1346" w:type="pct"/>
            <w:vAlign w:val="bottom"/>
          </w:tcPr>
          <w:p w14:paraId="16B2F93D" w14:textId="77777777" w:rsidR="00537D8F" w:rsidRPr="00846B76" w:rsidRDefault="00537D8F" w:rsidP="00AB1305">
            <w:pPr>
              <w:pStyle w:val="NormalIndent"/>
            </w:pPr>
            <w:r>
              <w:t>Author Name</w:t>
            </w:r>
          </w:p>
        </w:tc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6B10698E" w14:textId="77777777" w:rsidR="00537D8F" w:rsidRPr="00846B76" w:rsidRDefault="00537D8F" w:rsidP="00AB1305">
            <w:pPr>
              <w:spacing w:before="120"/>
            </w:pPr>
          </w:p>
        </w:tc>
      </w:tr>
      <w:tr w:rsidR="00537D8F" w:rsidRPr="00846B76" w14:paraId="43E01113" w14:textId="77777777" w:rsidTr="00AB1305">
        <w:tc>
          <w:tcPr>
            <w:tcW w:w="1346" w:type="pct"/>
            <w:vAlign w:val="bottom"/>
          </w:tcPr>
          <w:p w14:paraId="10FDB9A7" w14:textId="77777777" w:rsidR="00537D8F" w:rsidRPr="00846B76" w:rsidRDefault="00537D8F" w:rsidP="00AB1305">
            <w:pPr>
              <w:pStyle w:val="NormalIndent"/>
            </w:pPr>
            <w:r>
              <w:t>Author Name</w:t>
            </w:r>
          </w:p>
        </w:tc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70C80120" w14:textId="77777777" w:rsidR="00537D8F" w:rsidRPr="00846B76" w:rsidRDefault="00537D8F" w:rsidP="00AB1305">
            <w:pPr>
              <w:spacing w:before="120"/>
            </w:pPr>
          </w:p>
        </w:tc>
      </w:tr>
      <w:tr w:rsidR="00537D8F" w:rsidRPr="00846B76" w14:paraId="273D2B3F" w14:textId="77777777" w:rsidTr="00AB1305">
        <w:tc>
          <w:tcPr>
            <w:tcW w:w="1346" w:type="pct"/>
            <w:vAlign w:val="bottom"/>
          </w:tcPr>
          <w:p w14:paraId="05FBE7D6" w14:textId="77777777" w:rsidR="00537D8F" w:rsidRPr="00846B76" w:rsidRDefault="00537D8F" w:rsidP="00AB1305">
            <w:pPr>
              <w:pStyle w:val="NormalIndent"/>
            </w:pPr>
            <w:r>
              <w:t>Author Name</w:t>
            </w:r>
          </w:p>
        </w:tc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2BF9BFBB" w14:textId="77777777" w:rsidR="00537D8F" w:rsidRPr="00846B76" w:rsidRDefault="00537D8F" w:rsidP="00AB1305">
            <w:pPr>
              <w:spacing w:before="120"/>
            </w:pPr>
          </w:p>
        </w:tc>
      </w:tr>
      <w:tr w:rsidR="00537D8F" w:rsidRPr="00846B76" w14:paraId="3C21D9E0" w14:textId="77777777" w:rsidTr="00AB1305">
        <w:tc>
          <w:tcPr>
            <w:tcW w:w="1346" w:type="pct"/>
            <w:vAlign w:val="bottom"/>
          </w:tcPr>
          <w:p w14:paraId="70B0E035" w14:textId="77777777" w:rsidR="00537D8F" w:rsidRPr="00846B76" w:rsidRDefault="00537D8F" w:rsidP="00AB1305">
            <w:pPr>
              <w:pStyle w:val="NormalIndent"/>
            </w:pPr>
            <w:r>
              <w:t>Author Name</w:t>
            </w:r>
          </w:p>
        </w:tc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4C9646AB" w14:textId="77777777" w:rsidR="00537D8F" w:rsidRPr="00846B76" w:rsidRDefault="00537D8F" w:rsidP="00AB1305">
            <w:pPr>
              <w:spacing w:before="120"/>
            </w:pPr>
          </w:p>
        </w:tc>
      </w:tr>
      <w:tr w:rsidR="00537D8F" w:rsidRPr="00846B76" w14:paraId="4BC60D5C" w14:textId="77777777" w:rsidTr="00AB1305">
        <w:tc>
          <w:tcPr>
            <w:tcW w:w="1346" w:type="pct"/>
            <w:vAlign w:val="bottom"/>
          </w:tcPr>
          <w:p w14:paraId="79B03259" w14:textId="77777777" w:rsidR="00537D8F" w:rsidRPr="00846B76" w:rsidRDefault="00537D8F" w:rsidP="00AB1305">
            <w:pPr>
              <w:pStyle w:val="NormalIndent"/>
            </w:pPr>
            <w:r>
              <w:t>Author Name</w:t>
            </w:r>
          </w:p>
        </w:tc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77888793" w14:textId="77777777" w:rsidR="00537D8F" w:rsidRPr="00846B76" w:rsidRDefault="00537D8F" w:rsidP="00AB1305">
            <w:pPr>
              <w:spacing w:before="120"/>
            </w:pPr>
          </w:p>
        </w:tc>
      </w:tr>
      <w:tr w:rsidR="00537D8F" w:rsidRPr="00846B76" w14:paraId="30BE2C53" w14:textId="77777777" w:rsidTr="00AB1305">
        <w:tc>
          <w:tcPr>
            <w:tcW w:w="1346" w:type="pct"/>
            <w:vAlign w:val="bottom"/>
          </w:tcPr>
          <w:p w14:paraId="07FB5F1D" w14:textId="77777777" w:rsidR="00537D8F" w:rsidRPr="00846B76" w:rsidRDefault="00537D8F" w:rsidP="00AB1305">
            <w:pPr>
              <w:pStyle w:val="NormalIndent"/>
            </w:pPr>
            <w:r>
              <w:t>Author Name</w:t>
            </w:r>
          </w:p>
        </w:tc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517C8319" w14:textId="77777777" w:rsidR="00537D8F" w:rsidRPr="00846B76" w:rsidRDefault="00537D8F" w:rsidP="00AB1305">
            <w:pPr>
              <w:spacing w:before="120"/>
            </w:pPr>
          </w:p>
        </w:tc>
      </w:tr>
      <w:tr w:rsidR="00537D8F" w:rsidRPr="00846B76" w14:paraId="5089817A" w14:textId="77777777" w:rsidTr="00AB1305">
        <w:tc>
          <w:tcPr>
            <w:tcW w:w="1346" w:type="pct"/>
            <w:vAlign w:val="bottom"/>
          </w:tcPr>
          <w:p w14:paraId="0AB7489E" w14:textId="77777777" w:rsidR="00537D8F" w:rsidRPr="00846B76" w:rsidRDefault="00537D8F" w:rsidP="00AB1305">
            <w:pPr>
              <w:pStyle w:val="NormalIndent"/>
            </w:pPr>
            <w:r>
              <w:t>Author Name</w:t>
            </w:r>
          </w:p>
        </w:tc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34698E6B" w14:textId="77777777" w:rsidR="00537D8F" w:rsidRPr="00846B76" w:rsidRDefault="00537D8F" w:rsidP="00AB1305">
            <w:pPr>
              <w:spacing w:before="120"/>
            </w:pPr>
          </w:p>
        </w:tc>
      </w:tr>
      <w:tr w:rsidR="00537D8F" w:rsidRPr="00846B76" w14:paraId="570D6EE1" w14:textId="77777777" w:rsidTr="00AB1305">
        <w:tc>
          <w:tcPr>
            <w:tcW w:w="1346" w:type="pct"/>
            <w:vAlign w:val="bottom"/>
          </w:tcPr>
          <w:p w14:paraId="463900A8" w14:textId="77777777" w:rsidR="00537D8F" w:rsidRPr="00846B76" w:rsidRDefault="00537D8F" w:rsidP="00AB1305">
            <w:pPr>
              <w:pStyle w:val="NormalIndent"/>
            </w:pPr>
            <w:r>
              <w:t>Author Name</w:t>
            </w:r>
          </w:p>
        </w:tc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13DB16FC" w14:textId="77777777" w:rsidR="00537D8F" w:rsidRPr="00846B76" w:rsidRDefault="00537D8F" w:rsidP="00AB1305">
            <w:pPr>
              <w:spacing w:before="120"/>
            </w:pPr>
          </w:p>
        </w:tc>
      </w:tr>
      <w:tr w:rsidR="00537D8F" w:rsidRPr="00846B76" w14:paraId="3A5D8417" w14:textId="77777777" w:rsidTr="00AB1305">
        <w:tc>
          <w:tcPr>
            <w:tcW w:w="1346" w:type="pct"/>
            <w:vAlign w:val="bottom"/>
          </w:tcPr>
          <w:p w14:paraId="39638375" w14:textId="77777777" w:rsidR="00537D8F" w:rsidRPr="00846B76" w:rsidRDefault="00537D8F" w:rsidP="00AB1305">
            <w:pPr>
              <w:pStyle w:val="NormalIndent"/>
            </w:pPr>
            <w:r>
              <w:t>Author Name</w:t>
            </w:r>
          </w:p>
        </w:tc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39B6F18D" w14:textId="77777777" w:rsidR="00537D8F" w:rsidRPr="00846B76" w:rsidRDefault="00537D8F" w:rsidP="00AB1305">
            <w:pPr>
              <w:spacing w:before="120"/>
            </w:pPr>
          </w:p>
        </w:tc>
      </w:tr>
      <w:tr w:rsidR="00537D8F" w:rsidRPr="00846B76" w14:paraId="42B0C92B" w14:textId="77777777" w:rsidTr="00AB1305">
        <w:tc>
          <w:tcPr>
            <w:tcW w:w="1346" w:type="pct"/>
            <w:vAlign w:val="bottom"/>
          </w:tcPr>
          <w:p w14:paraId="30A14657" w14:textId="77777777" w:rsidR="00537D8F" w:rsidRPr="00846B76" w:rsidRDefault="00537D8F" w:rsidP="00AB1305">
            <w:pPr>
              <w:pStyle w:val="NormalIndent"/>
            </w:pPr>
            <w:r>
              <w:t>Author Name</w:t>
            </w:r>
          </w:p>
        </w:tc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3614453B" w14:textId="77777777" w:rsidR="00537D8F" w:rsidRPr="00846B76" w:rsidRDefault="00537D8F" w:rsidP="00AB1305">
            <w:pPr>
              <w:spacing w:before="120"/>
            </w:pPr>
          </w:p>
        </w:tc>
      </w:tr>
      <w:tr w:rsidR="00537D8F" w:rsidRPr="00846B76" w14:paraId="5286899F" w14:textId="77777777" w:rsidTr="00AB1305">
        <w:tc>
          <w:tcPr>
            <w:tcW w:w="1346" w:type="pct"/>
            <w:vAlign w:val="bottom"/>
          </w:tcPr>
          <w:p w14:paraId="13223D35" w14:textId="77777777" w:rsidR="00537D8F" w:rsidRPr="00846B76" w:rsidRDefault="00537D8F" w:rsidP="00AB1305">
            <w:pPr>
              <w:pStyle w:val="NormalIndent"/>
            </w:pPr>
            <w:r>
              <w:t>Author Name</w:t>
            </w:r>
          </w:p>
        </w:tc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2392D1C7" w14:textId="77777777" w:rsidR="00537D8F" w:rsidRPr="00846B76" w:rsidRDefault="00537D8F" w:rsidP="00AB1305">
            <w:pPr>
              <w:spacing w:before="120"/>
            </w:pPr>
          </w:p>
        </w:tc>
      </w:tr>
      <w:tr w:rsidR="00537D8F" w:rsidRPr="00846B76" w14:paraId="3EC1EF4B" w14:textId="77777777" w:rsidTr="00AB1305">
        <w:tc>
          <w:tcPr>
            <w:tcW w:w="1346" w:type="pct"/>
            <w:vAlign w:val="bottom"/>
          </w:tcPr>
          <w:p w14:paraId="0E5A79CC" w14:textId="77777777" w:rsidR="00537D8F" w:rsidRPr="00846B76" w:rsidRDefault="00537D8F" w:rsidP="00AB1305">
            <w:pPr>
              <w:pStyle w:val="NormalIndent"/>
            </w:pPr>
            <w:r>
              <w:t>Author Name</w:t>
            </w:r>
          </w:p>
        </w:tc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3FFF4334" w14:textId="77777777" w:rsidR="00537D8F" w:rsidRPr="00846B76" w:rsidRDefault="00537D8F" w:rsidP="00AB1305">
            <w:pPr>
              <w:spacing w:before="120"/>
            </w:pPr>
          </w:p>
        </w:tc>
      </w:tr>
      <w:tr w:rsidR="00537D8F" w:rsidRPr="00846B76" w14:paraId="38463C98" w14:textId="77777777" w:rsidTr="00AB1305">
        <w:tc>
          <w:tcPr>
            <w:tcW w:w="1346" w:type="pct"/>
            <w:vAlign w:val="bottom"/>
          </w:tcPr>
          <w:p w14:paraId="3105DC13" w14:textId="77777777" w:rsidR="00537D8F" w:rsidRPr="00846B76" w:rsidRDefault="00537D8F" w:rsidP="00AB1305">
            <w:pPr>
              <w:pStyle w:val="NormalIndent"/>
            </w:pPr>
            <w:r>
              <w:t>Author Name</w:t>
            </w:r>
          </w:p>
        </w:tc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48D897D9" w14:textId="77777777" w:rsidR="00537D8F" w:rsidRPr="00846B76" w:rsidRDefault="00537D8F" w:rsidP="00AB1305">
            <w:pPr>
              <w:spacing w:before="120"/>
            </w:pPr>
          </w:p>
        </w:tc>
      </w:tr>
      <w:tr w:rsidR="00537D8F" w:rsidRPr="00846B76" w14:paraId="65FEF3DE" w14:textId="77777777" w:rsidTr="00AB1305">
        <w:tc>
          <w:tcPr>
            <w:tcW w:w="1346" w:type="pct"/>
            <w:vAlign w:val="bottom"/>
          </w:tcPr>
          <w:p w14:paraId="798F681C" w14:textId="77777777" w:rsidR="00537D8F" w:rsidRPr="00846B76" w:rsidRDefault="00537D8F" w:rsidP="00AB1305">
            <w:pPr>
              <w:pStyle w:val="NormalIndent"/>
            </w:pPr>
            <w:r>
              <w:t>Author Name</w:t>
            </w:r>
          </w:p>
        </w:tc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0D99F2A9" w14:textId="77777777" w:rsidR="00537D8F" w:rsidRPr="00846B76" w:rsidRDefault="00537D8F" w:rsidP="00AB1305">
            <w:pPr>
              <w:spacing w:before="120"/>
            </w:pPr>
          </w:p>
        </w:tc>
      </w:tr>
      <w:tr w:rsidR="00EC573B" w:rsidRPr="00846B76" w14:paraId="611B4697" w14:textId="77777777" w:rsidTr="00AB1305">
        <w:tc>
          <w:tcPr>
            <w:tcW w:w="1346" w:type="pct"/>
            <w:vAlign w:val="bottom"/>
          </w:tcPr>
          <w:p w14:paraId="0162DF74" w14:textId="3FC5DA0E" w:rsidR="00EC573B" w:rsidRPr="00846B76" w:rsidRDefault="00537D8F" w:rsidP="00AB1305">
            <w:pPr>
              <w:pStyle w:val="NormalIndent"/>
            </w:pPr>
            <w:r>
              <w:t>Author Name</w:t>
            </w:r>
          </w:p>
        </w:tc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49230FA0" w14:textId="77777777" w:rsidR="00EC573B" w:rsidRPr="00846B76" w:rsidRDefault="00EC573B" w:rsidP="00AB1305">
            <w:pPr>
              <w:spacing w:before="120"/>
            </w:pPr>
          </w:p>
        </w:tc>
      </w:tr>
      <w:tr w:rsidR="00EC573B" w:rsidRPr="00846B76" w14:paraId="57445A91" w14:textId="77777777" w:rsidTr="00AB1305">
        <w:trPr>
          <w:trHeight w:val="54"/>
        </w:trPr>
        <w:tc>
          <w:tcPr>
            <w:tcW w:w="5000" w:type="pct"/>
            <w:gridSpan w:val="2"/>
            <w:shd w:val="clear" w:color="auto" w:fill="auto"/>
          </w:tcPr>
          <w:p w14:paraId="6E6FEF83" w14:textId="77777777" w:rsidR="00EC573B" w:rsidRPr="00846B76" w:rsidRDefault="00EC573B" w:rsidP="00AB1305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37ECE505" w14:textId="1B89FB43" w:rsidR="00EC573B" w:rsidRDefault="00EC573B" w:rsidP="00E677FE">
      <w:pPr>
        <w:spacing w:after="0"/>
        <w:rPr>
          <w:sz w:val="12"/>
          <w:szCs w:val="16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0"/>
        <w:gridCol w:w="6840"/>
      </w:tblGrid>
      <w:tr w:rsidR="00FC16EE" w:rsidRPr="0090596C" w14:paraId="3D93F9A6" w14:textId="77777777" w:rsidTr="00FC6CE1">
        <w:tc>
          <w:tcPr>
            <w:tcW w:w="5000" w:type="pct"/>
            <w:gridSpan w:val="2"/>
            <w:shd w:val="clear" w:color="auto" w:fill="92D050"/>
          </w:tcPr>
          <w:p w14:paraId="169A6EA9" w14:textId="70077A71" w:rsidR="00FC16EE" w:rsidRPr="0090596C" w:rsidRDefault="006356F9" w:rsidP="00FC6CE1">
            <w:pPr>
              <w:pStyle w:val="Heading1"/>
              <w:outlineLvl w:val="0"/>
            </w:pPr>
            <w:r>
              <w:t>Other</w:t>
            </w:r>
            <w:r w:rsidR="003C38EA">
              <w:t>—</w:t>
            </w:r>
            <w:r>
              <w:t>any personal relationship an author may have that would prevent an objective review</w:t>
            </w:r>
          </w:p>
        </w:tc>
      </w:tr>
      <w:tr w:rsidR="00FC16EE" w:rsidRPr="00846B76" w14:paraId="799AEB62" w14:textId="77777777" w:rsidTr="00FC6CE1">
        <w:tc>
          <w:tcPr>
            <w:tcW w:w="1346" w:type="pct"/>
            <w:vAlign w:val="bottom"/>
          </w:tcPr>
          <w:p w14:paraId="70DD2E3E" w14:textId="20B018FB" w:rsidR="00FC16EE" w:rsidRPr="00846B76" w:rsidRDefault="00FC16EE" w:rsidP="00FC6CE1">
            <w:pPr>
              <w:pStyle w:val="NormalIndent"/>
            </w:pPr>
            <w:r>
              <w:t>Name</w:t>
            </w:r>
          </w:p>
        </w:tc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7043F1AA" w14:textId="77777777" w:rsidR="00FC16EE" w:rsidRPr="00846B76" w:rsidRDefault="00FC16EE" w:rsidP="00FC6CE1">
            <w:pPr>
              <w:spacing w:before="120"/>
            </w:pPr>
          </w:p>
        </w:tc>
      </w:tr>
      <w:tr w:rsidR="00FC16EE" w:rsidRPr="00846B76" w14:paraId="48FC8D8C" w14:textId="77777777" w:rsidTr="00FC6CE1">
        <w:tc>
          <w:tcPr>
            <w:tcW w:w="1346" w:type="pct"/>
            <w:vAlign w:val="bottom"/>
          </w:tcPr>
          <w:p w14:paraId="47450CB5" w14:textId="3B203A65" w:rsidR="00FC16EE" w:rsidRPr="00846B76" w:rsidRDefault="000F794F" w:rsidP="00FC6CE1">
            <w:pPr>
              <w:pStyle w:val="NormalIndent"/>
            </w:pPr>
            <w:r>
              <w:t>Relationship</w:t>
            </w:r>
          </w:p>
        </w:tc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3F054A34" w14:textId="77777777" w:rsidR="00FC16EE" w:rsidRPr="00846B76" w:rsidRDefault="00FC16EE" w:rsidP="00FC6CE1">
            <w:pPr>
              <w:spacing w:before="120"/>
            </w:pPr>
          </w:p>
        </w:tc>
      </w:tr>
      <w:tr w:rsidR="00FC16EE" w:rsidRPr="00846B76" w14:paraId="089F77B5" w14:textId="77777777" w:rsidTr="00FC6CE1">
        <w:tc>
          <w:tcPr>
            <w:tcW w:w="1346" w:type="pct"/>
            <w:vAlign w:val="bottom"/>
          </w:tcPr>
          <w:p w14:paraId="1BCF19D7" w14:textId="5E6D12F3" w:rsidR="00FC16EE" w:rsidRDefault="00FC16EE" w:rsidP="00FC6CE1">
            <w:pPr>
              <w:pStyle w:val="NormalIndent"/>
            </w:pPr>
            <w:r>
              <w:t>Name</w:t>
            </w:r>
          </w:p>
        </w:tc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731F08BF" w14:textId="77777777" w:rsidR="00FC16EE" w:rsidRPr="00846B76" w:rsidRDefault="00FC16EE" w:rsidP="00FC6CE1">
            <w:pPr>
              <w:spacing w:before="120"/>
            </w:pPr>
          </w:p>
        </w:tc>
      </w:tr>
      <w:tr w:rsidR="00FC16EE" w:rsidRPr="00846B76" w14:paraId="2BC1D875" w14:textId="77777777" w:rsidTr="00FC6CE1">
        <w:tc>
          <w:tcPr>
            <w:tcW w:w="1346" w:type="pct"/>
            <w:vAlign w:val="bottom"/>
          </w:tcPr>
          <w:p w14:paraId="68C01904" w14:textId="01F1BA04" w:rsidR="00FC16EE" w:rsidRPr="00846B76" w:rsidRDefault="000F794F" w:rsidP="00FC6CE1">
            <w:pPr>
              <w:pStyle w:val="NormalIndent"/>
            </w:pPr>
            <w:r>
              <w:t>Relationship</w:t>
            </w:r>
          </w:p>
        </w:tc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2C8CAC7C" w14:textId="77777777" w:rsidR="00FC16EE" w:rsidRPr="00846B76" w:rsidRDefault="00FC16EE" w:rsidP="00FC6CE1">
            <w:pPr>
              <w:spacing w:before="120"/>
            </w:pPr>
          </w:p>
        </w:tc>
      </w:tr>
      <w:tr w:rsidR="00FC16EE" w:rsidRPr="00846B76" w14:paraId="423C1827" w14:textId="77777777" w:rsidTr="00FC6CE1">
        <w:tc>
          <w:tcPr>
            <w:tcW w:w="1346" w:type="pct"/>
            <w:vAlign w:val="bottom"/>
          </w:tcPr>
          <w:p w14:paraId="4699B7F3" w14:textId="4B8EE9CC" w:rsidR="00FC16EE" w:rsidRPr="00846B76" w:rsidRDefault="00FC16EE" w:rsidP="00FC6CE1">
            <w:pPr>
              <w:pStyle w:val="NormalIndent"/>
            </w:pPr>
            <w:r>
              <w:t>Name</w:t>
            </w:r>
          </w:p>
        </w:tc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1232CF01" w14:textId="77777777" w:rsidR="00FC16EE" w:rsidRPr="00846B76" w:rsidRDefault="00FC16EE" w:rsidP="00FC6CE1">
            <w:pPr>
              <w:spacing w:before="120"/>
            </w:pPr>
          </w:p>
        </w:tc>
      </w:tr>
      <w:tr w:rsidR="00FC16EE" w:rsidRPr="00846B76" w14:paraId="2699C26B" w14:textId="77777777" w:rsidTr="00FC6CE1">
        <w:tc>
          <w:tcPr>
            <w:tcW w:w="1346" w:type="pct"/>
            <w:vAlign w:val="bottom"/>
          </w:tcPr>
          <w:p w14:paraId="16777241" w14:textId="164720A5" w:rsidR="00FC16EE" w:rsidRPr="00846B76" w:rsidRDefault="000F794F" w:rsidP="00FC6CE1">
            <w:pPr>
              <w:pStyle w:val="NormalIndent"/>
            </w:pPr>
            <w:r>
              <w:t>Relationship</w:t>
            </w:r>
          </w:p>
        </w:tc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7F66D22B" w14:textId="77777777" w:rsidR="00FC16EE" w:rsidRPr="00846B76" w:rsidRDefault="00FC16EE" w:rsidP="00FC6CE1">
            <w:pPr>
              <w:spacing w:before="120"/>
            </w:pPr>
          </w:p>
        </w:tc>
      </w:tr>
      <w:tr w:rsidR="00FC16EE" w:rsidRPr="00846B76" w14:paraId="7555BA9A" w14:textId="77777777" w:rsidTr="00FC6CE1">
        <w:tc>
          <w:tcPr>
            <w:tcW w:w="1346" w:type="pct"/>
            <w:vAlign w:val="bottom"/>
          </w:tcPr>
          <w:p w14:paraId="73C45404" w14:textId="3C002BAF" w:rsidR="00FC16EE" w:rsidRPr="00846B76" w:rsidRDefault="00FC16EE" w:rsidP="00FC6CE1">
            <w:pPr>
              <w:pStyle w:val="NormalIndent"/>
            </w:pPr>
            <w:r>
              <w:t>Name</w:t>
            </w:r>
          </w:p>
        </w:tc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4DD812CA" w14:textId="77777777" w:rsidR="00FC16EE" w:rsidRPr="00846B76" w:rsidRDefault="00FC16EE" w:rsidP="00FC6CE1">
            <w:pPr>
              <w:spacing w:before="120"/>
            </w:pPr>
          </w:p>
        </w:tc>
      </w:tr>
      <w:tr w:rsidR="00FC16EE" w:rsidRPr="00846B76" w14:paraId="30378093" w14:textId="77777777" w:rsidTr="00FC6CE1">
        <w:tc>
          <w:tcPr>
            <w:tcW w:w="1346" w:type="pct"/>
            <w:vAlign w:val="bottom"/>
          </w:tcPr>
          <w:p w14:paraId="74E4A35F" w14:textId="12698791" w:rsidR="00FC16EE" w:rsidRPr="00846B76" w:rsidRDefault="000F794F" w:rsidP="00FC6CE1">
            <w:pPr>
              <w:pStyle w:val="NormalIndent"/>
            </w:pPr>
            <w:r>
              <w:t>Relationship</w:t>
            </w:r>
          </w:p>
        </w:tc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025C766A" w14:textId="77777777" w:rsidR="00FC16EE" w:rsidRPr="00846B76" w:rsidRDefault="00FC16EE" w:rsidP="00FC6CE1">
            <w:pPr>
              <w:spacing w:before="120"/>
            </w:pPr>
          </w:p>
        </w:tc>
      </w:tr>
      <w:tr w:rsidR="00FC16EE" w:rsidRPr="00846B76" w14:paraId="301A79E3" w14:textId="77777777" w:rsidTr="00FC6CE1">
        <w:tc>
          <w:tcPr>
            <w:tcW w:w="1346" w:type="pct"/>
            <w:vAlign w:val="bottom"/>
          </w:tcPr>
          <w:p w14:paraId="5C4C467E" w14:textId="38B9040C" w:rsidR="00FC16EE" w:rsidRPr="00846B76" w:rsidRDefault="00FC16EE" w:rsidP="00FC6CE1">
            <w:pPr>
              <w:pStyle w:val="NormalIndent"/>
            </w:pPr>
            <w:r>
              <w:t>Name</w:t>
            </w:r>
          </w:p>
        </w:tc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75393E5D" w14:textId="77777777" w:rsidR="00FC16EE" w:rsidRPr="00846B76" w:rsidRDefault="00FC16EE" w:rsidP="00FC6CE1">
            <w:pPr>
              <w:spacing w:before="120"/>
            </w:pPr>
          </w:p>
        </w:tc>
      </w:tr>
      <w:tr w:rsidR="00FC16EE" w:rsidRPr="00846B76" w14:paraId="282CE5FB" w14:textId="77777777" w:rsidTr="00FC6CE1">
        <w:tc>
          <w:tcPr>
            <w:tcW w:w="1346" w:type="pct"/>
            <w:vAlign w:val="bottom"/>
          </w:tcPr>
          <w:p w14:paraId="02C2B5F0" w14:textId="3A739A7E" w:rsidR="00FC16EE" w:rsidRPr="00846B76" w:rsidRDefault="000F794F" w:rsidP="00FC6CE1">
            <w:pPr>
              <w:pStyle w:val="NormalIndent"/>
            </w:pPr>
            <w:r>
              <w:t>Relationship</w:t>
            </w:r>
          </w:p>
        </w:tc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02CA5BB5" w14:textId="77777777" w:rsidR="00FC16EE" w:rsidRPr="00846B76" w:rsidRDefault="00FC16EE" w:rsidP="00FC6CE1">
            <w:pPr>
              <w:spacing w:before="120"/>
            </w:pPr>
          </w:p>
        </w:tc>
      </w:tr>
    </w:tbl>
    <w:p w14:paraId="1778F6A2" w14:textId="77777777" w:rsidR="00FC16EE" w:rsidRPr="0090596C" w:rsidRDefault="00FC16EE" w:rsidP="00E677FE">
      <w:pPr>
        <w:spacing w:after="0"/>
        <w:rPr>
          <w:sz w:val="12"/>
          <w:szCs w:val="16"/>
        </w:rPr>
      </w:pPr>
    </w:p>
    <w:sectPr w:rsidR="00FC16EE" w:rsidRPr="0090596C" w:rsidSect="0090596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D077DA" w14:textId="77777777" w:rsidR="00B95828" w:rsidRDefault="00B95828" w:rsidP="00650259">
      <w:pPr>
        <w:spacing w:after="0" w:line="240" w:lineRule="auto"/>
      </w:pPr>
      <w:r>
        <w:separator/>
      </w:r>
    </w:p>
  </w:endnote>
  <w:endnote w:type="continuationSeparator" w:id="0">
    <w:p w14:paraId="74632A0D" w14:textId="77777777" w:rsidR="00B95828" w:rsidRDefault="00B95828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CC85C0A-E2E2-F141-BE75-71739A727B7E}"/>
    <w:embedBold r:id="rId2" w:fontKey="{B8A51571-E8D4-AD40-8E30-75A5650473EB}"/>
    <w:embedItalic r:id="rId3" w:fontKey="{807F1DD4-7484-4842-A4EF-1F9CC55E52F7}"/>
    <w:embedBoldItalic r:id="rId4" w:fontKey="{99D1CE5F-8D2D-AF49-9E47-68DCC5A2C82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D48B809D-4B1A-A94F-AF44-0216C781F87C}"/>
    <w:embedBold r:id="rId6" w:fontKey="{7393F16C-867E-D24E-81B1-569C737AEF94}"/>
    <w:embedBoldItalic r:id="rId7" w:fontKey="{A74550E8-5C5B-9543-9411-C9EBD94969F0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8" w:fontKey="{60464F22-2225-2147-A926-17CC0BFA9C4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9" w:fontKey="{B69ED149-28B0-7146-9EA4-397C139EA3E5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0" w:fontKey="{7B7D098C-18C9-E948-A3A6-3EE937ED74FF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1" w:fontKey="{42F866B5-2A65-BC48-B309-3D0948FA59D5}"/>
    <w:embedBold r:id="rId12" w:fontKey="{68757488-DBF5-AE4D-8A1F-17F07489F1D7}"/>
    <w:embedItalic r:id="rId13" w:fontKey="{AF9D8F0D-EF62-3643-9E9C-F4C09B2E0092}"/>
    <w:embedBoldItalic r:id="rId14" w:fontKey="{B2D4DE10-3638-224F-8035-63F74E2B5929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5" w:fontKey="{2BDB1540-FF74-ED41-9ABC-9C0CF2F6BE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5303F" w14:textId="77777777" w:rsidR="00C803DD" w:rsidRDefault="00C803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7F7B5D" w:rsidRPr="007F7B5D" w14:paraId="57671136" w14:textId="77777777" w:rsidTr="00C4167A">
      <w:tc>
        <w:tcPr>
          <w:tcW w:w="4675" w:type="dxa"/>
          <w:vAlign w:val="center"/>
        </w:tcPr>
        <w:p w14:paraId="7AFC9F4F" w14:textId="1148CE97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4878A537" w14:textId="77777777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 w:rsidRPr="007F7B5D">
            <w:rPr>
              <w:noProof/>
              <w:sz w:val="18"/>
              <w:szCs w:val="24"/>
            </w:rPr>
            <w:drawing>
              <wp:inline distT="0" distB="0" distL="0" distR="0" wp14:anchorId="07B87FF0" wp14:editId="184B28B8">
                <wp:extent cx="2251028" cy="604392"/>
                <wp:effectExtent l="0" t="0" r="0" b="5715"/>
                <wp:docPr id="9" name="Picture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8747" cy="6145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80C237A" w14:textId="77777777" w:rsidR="0090596C" w:rsidRDefault="0090596C" w:rsidP="007F7B5D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5DFE09" w14:textId="77777777" w:rsidR="00C803DD" w:rsidRDefault="00C803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24C0EA" w14:textId="77777777" w:rsidR="00B95828" w:rsidRDefault="00B95828" w:rsidP="00650259">
      <w:pPr>
        <w:spacing w:after="0" w:line="240" w:lineRule="auto"/>
      </w:pPr>
      <w:r>
        <w:separator/>
      </w:r>
    </w:p>
  </w:footnote>
  <w:footnote w:type="continuationSeparator" w:id="0">
    <w:p w14:paraId="2095855E" w14:textId="77777777" w:rsidR="00B95828" w:rsidRDefault="00B95828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9CCE8" w14:textId="77777777" w:rsidR="00C803DD" w:rsidRDefault="00C803D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90596C" w14:paraId="175341CF" w14:textId="77777777" w:rsidTr="0090596C">
      <w:trPr>
        <w:trHeight w:val="990"/>
      </w:trPr>
      <w:tc>
        <w:tcPr>
          <w:tcW w:w="1350" w:type="dxa"/>
          <w:vAlign w:val="center"/>
        </w:tcPr>
        <w:p w14:paraId="77E957C4" w14:textId="5FFF9AF6" w:rsidR="0090596C" w:rsidRDefault="00655CA2" w:rsidP="0090596C">
          <w:pPr>
            <w:pStyle w:val="Header"/>
            <w:ind w:left="-108"/>
          </w:pPr>
          <w:bookmarkStart w:id="1" w:name="_Hlk521325785"/>
          <w:r>
            <w:drawing>
              <wp:inline distT="0" distB="0" distL="0" distR="0" wp14:anchorId="6BE8BD49" wp14:editId="728EA09D">
                <wp:extent cx="626349" cy="657225"/>
                <wp:effectExtent l="0" t="0" r="2540" b="0"/>
                <wp:docPr id="3" name="Picture 3" descr="Ico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Icon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545" cy="6668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4878C91E" w14:textId="29F835B6" w:rsidR="0090596C" w:rsidRPr="005F1316" w:rsidRDefault="005F1316" w:rsidP="0090596C">
          <w:pPr>
            <w:pStyle w:val="Header"/>
            <w:rPr>
              <w:color w:val="92D050"/>
              <w:sz w:val="42"/>
              <w:szCs w:val="42"/>
            </w:rPr>
          </w:pPr>
          <w:r w:rsidRPr="005F1316">
            <w:rPr>
              <w:color w:val="92D050"/>
              <w:sz w:val="42"/>
              <w:szCs w:val="42"/>
            </w:rPr>
            <w:t>AUTHOR CONFLICT OF INTEREST FORM</w:t>
          </w:r>
        </w:p>
        <w:p w14:paraId="4DD8F59C" w14:textId="242F68D4" w:rsidR="00E15390" w:rsidRPr="00E15390" w:rsidRDefault="00E15390" w:rsidP="0090596C">
          <w:pPr>
            <w:pStyle w:val="Header"/>
            <w:rPr>
              <w:sz w:val="20"/>
              <w:szCs w:val="20"/>
            </w:rPr>
          </w:pPr>
          <w:r w:rsidRPr="00E154D3">
            <w:rPr>
              <w:color w:val="666666" w:themeColor="accent6"/>
              <w:sz w:val="20"/>
              <w:szCs w:val="20"/>
            </w:rPr>
            <w:t xml:space="preserve">This information will be used to assist </w:t>
          </w:r>
          <w:r w:rsidR="00FD2F69" w:rsidRPr="00E154D3">
            <w:rPr>
              <w:color w:val="666666" w:themeColor="accent6"/>
              <w:sz w:val="20"/>
              <w:szCs w:val="20"/>
            </w:rPr>
            <w:t xml:space="preserve">senior editors and </w:t>
          </w:r>
          <w:r w:rsidRPr="00E154D3">
            <w:rPr>
              <w:color w:val="666666" w:themeColor="accent6"/>
              <w:sz w:val="20"/>
              <w:szCs w:val="20"/>
            </w:rPr>
            <w:t>editors</w:t>
          </w:r>
          <w:r w:rsidR="00FD2F69" w:rsidRPr="00E154D3">
            <w:rPr>
              <w:color w:val="666666" w:themeColor="accent6"/>
              <w:sz w:val="20"/>
              <w:szCs w:val="20"/>
            </w:rPr>
            <w:t xml:space="preserve"> in avoiding </w:t>
          </w:r>
          <w:r w:rsidR="00C803DD">
            <w:rPr>
              <w:color w:val="666666" w:themeColor="accent6"/>
              <w:sz w:val="20"/>
              <w:szCs w:val="20"/>
            </w:rPr>
            <w:t xml:space="preserve">unknown </w:t>
          </w:r>
          <w:r w:rsidR="00FD2F69" w:rsidRPr="00E154D3">
            <w:rPr>
              <w:color w:val="666666" w:themeColor="accent6"/>
              <w:sz w:val="20"/>
              <w:szCs w:val="20"/>
            </w:rPr>
            <w:t xml:space="preserve">conflicts of interest with editor and reviewer assignments. This will </w:t>
          </w:r>
          <w:r w:rsidR="00FD2F69" w:rsidRPr="00E154D3">
            <w:rPr>
              <w:i/>
              <w:iCs/>
              <w:color w:val="666666" w:themeColor="accent6"/>
              <w:sz w:val="20"/>
              <w:szCs w:val="20"/>
            </w:rPr>
            <w:t>not</w:t>
          </w:r>
          <w:r w:rsidR="00FD2F69" w:rsidRPr="00E154D3">
            <w:rPr>
              <w:color w:val="666666" w:themeColor="accent6"/>
              <w:sz w:val="20"/>
              <w:szCs w:val="20"/>
            </w:rPr>
            <w:t xml:space="preserve"> be shared with reviewers.</w:t>
          </w:r>
          <w:r w:rsidR="00D80DE1" w:rsidRPr="00E154D3">
            <w:rPr>
              <w:color w:val="666666" w:themeColor="accent6"/>
              <w:sz w:val="20"/>
              <w:szCs w:val="20"/>
            </w:rPr>
            <w:t xml:space="preserve"> </w:t>
          </w:r>
          <w:r w:rsidR="007A70C5">
            <w:rPr>
              <w:color w:val="666666" w:themeColor="accent6"/>
              <w:sz w:val="20"/>
              <w:szCs w:val="20"/>
            </w:rPr>
            <w:t xml:space="preserve">Please refer to the journal’s editorial policy for more information. </w:t>
          </w:r>
          <w:r w:rsidR="007A70C5" w:rsidRPr="00E154D3">
            <w:rPr>
              <w:color w:val="666666" w:themeColor="accent6"/>
              <w:sz w:val="20"/>
              <w:szCs w:val="20"/>
            </w:rPr>
            <w:t>Authors can add additional lines, as necessary.</w:t>
          </w:r>
        </w:p>
      </w:tc>
    </w:tr>
    <w:bookmarkEnd w:id="1"/>
  </w:tbl>
  <w:p w14:paraId="70105765" w14:textId="77777777" w:rsidR="00650259" w:rsidRPr="0090596C" w:rsidRDefault="00650259" w:rsidP="0090596C">
    <w:pPr>
      <w:pStyle w:val="NoSpacing"/>
      <w:spacing w:after="0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4D8A3" w14:textId="77777777" w:rsidR="00C803DD" w:rsidRDefault="00C803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318607793">
    <w:abstractNumId w:val="11"/>
  </w:num>
  <w:num w:numId="2" w16cid:durableId="1172376232">
    <w:abstractNumId w:val="7"/>
  </w:num>
  <w:num w:numId="3" w16cid:durableId="1482694225">
    <w:abstractNumId w:val="15"/>
  </w:num>
  <w:num w:numId="4" w16cid:durableId="214435551">
    <w:abstractNumId w:val="12"/>
  </w:num>
  <w:num w:numId="5" w16cid:durableId="837842468">
    <w:abstractNumId w:val="13"/>
  </w:num>
  <w:num w:numId="6" w16cid:durableId="709568342">
    <w:abstractNumId w:val="19"/>
  </w:num>
  <w:num w:numId="7" w16cid:durableId="368602347">
    <w:abstractNumId w:val="6"/>
  </w:num>
  <w:num w:numId="8" w16cid:durableId="157157439">
    <w:abstractNumId w:val="10"/>
  </w:num>
  <w:num w:numId="9" w16cid:durableId="1176650881">
    <w:abstractNumId w:val="17"/>
  </w:num>
  <w:num w:numId="10" w16cid:durableId="1149710423">
    <w:abstractNumId w:val="1"/>
  </w:num>
  <w:num w:numId="11" w16cid:durableId="2093353284">
    <w:abstractNumId w:val="5"/>
  </w:num>
  <w:num w:numId="12" w16cid:durableId="900481034">
    <w:abstractNumId w:val="0"/>
  </w:num>
  <w:num w:numId="13" w16cid:durableId="942148889">
    <w:abstractNumId w:val="2"/>
  </w:num>
  <w:num w:numId="14" w16cid:durableId="79300455">
    <w:abstractNumId w:val="9"/>
  </w:num>
  <w:num w:numId="15" w16cid:durableId="1014574283">
    <w:abstractNumId w:val="8"/>
  </w:num>
  <w:num w:numId="16" w16cid:durableId="1348095171">
    <w:abstractNumId w:val="16"/>
  </w:num>
  <w:num w:numId="17" w16cid:durableId="570117396">
    <w:abstractNumId w:val="3"/>
  </w:num>
  <w:num w:numId="18" w16cid:durableId="320352975">
    <w:abstractNumId w:val="21"/>
  </w:num>
  <w:num w:numId="19" w16cid:durableId="462507018">
    <w:abstractNumId w:val="18"/>
  </w:num>
  <w:num w:numId="20" w16cid:durableId="1344817054">
    <w:abstractNumId w:val="14"/>
  </w:num>
  <w:num w:numId="21" w16cid:durableId="1816026052">
    <w:abstractNumId w:val="20"/>
  </w:num>
  <w:num w:numId="22" w16cid:durableId="1871988919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7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1315"/>
    <w:rsid w:val="000456E1"/>
    <w:rsid w:val="00052382"/>
    <w:rsid w:val="0006568A"/>
    <w:rsid w:val="00073C8A"/>
    <w:rsid w:val="00076F0F"/>
    <w:rsid w:val="00084253"/>
    <w:rsid w:val="000D1F49"/>
    <w:rsid w:val="000F794F"/>
    <w:rsid w:val="00114A7D"/>
    <w:rsid w:val="0013383B"/>
    <w:rsid w:val="0015029F"/>
    <w:rsid w:val="001727CA"/>
    <w:rsid w:val="001815F2"/>
    <w:rsid w:val="00204905"/>
    <w:rsid w:val="002928D0"/>
    <w:rsid w:val="002C56E6"/>
    <w:rsid w:val="003140BF"/>
    <w:rsid w:val="00334CA7"/>
    <w:rsid w:val="00361E11"/>
    <w:rsid w:val="003B4744"/>
    <w:rsid w:val="003C38EA"/>
    <w:rsid w:val="003D5446"/>
    <w:rsid w:val="003F0847"/>
    <w:rsid w:val="0040090B"/>
    <w:rsid w:val="0046302A"/>
    <w:rsid w:val="00487D2D"/>
    <w:rsid w:val="004D5D62"/>
    <w:rsid w:val="005112D0"/>
    <w:rsid w:val="00517D44"/>
    <w:rsid w:val="00537D8F"/>
    <w:rsid w:val="00571E96"/>
    <w:rsid w:val="00577E06"/>
    <w:rsid w:val="00590C78"/>
    <w:rsid w:val="005A3BF7"/>
    <w:rsid w:val="005F1316"/>
    <w:rsid w:val="005F2035"/>
    <w:rsid w:val="005F7990"/>
    <w:rsid w:val="006356F9"/>
    <w:rsid w:val="0063739C"/>
    <w:rsid w:val="00650259"/>
    <w:rsid w:val="00655CA2"/>
    <w:rsid w:val="006721EA"/>
    <w:rsid w:val="00766541"/>
    <w:rsid w:val="00770F25"/>
    <w:rsid w:val="007A35A8"/>
    <w:rsid w:val="007A70C5"/>
    <w:rsid w:val="007B0A85"/>
    <w:rsid w:val="007C6A52"/>
    <w:rsid w:val="007F7B5D"/>
    <w:rsid w:val="0082043E"/>
    <w:rsid w:val="00836129"/>
    <w:rsid w:val="008E203A"/>
    <w:rsid w:val="0090596C"/>
    <w:rsid w:val="0091229C"/>
    <w:rsid w:val="00940E73"/>
    <w:rsid w:val="009779CF"/>
    <w:rsid w:val="0098597D"/>
    <w:rsid w:val="00987571"/>
    <w:rsid w:val="009F619A"/>
    <w:rsid w:val="009F6DDE"/>
    <w:rsid w:val="00A370A8"/>
    <w:rsid w:val="00AC0A66"/>
    <w:rsid w:val="00B36516"/>
    <w:rsid w:val="00B92653"/>
    <w:rsid w:val="00B95828"/>
    <w:rsid w:val="00BB2EA7"/>
    <w:rsid w:val="00BD4753"/>
    <w:rsid w:val="00BD5CB1"/>
    <w:rsid w:val="00BE62EE"/>
    <w:rsid w:val="00C003BA"/>
    <w:rsid w:val="00C46878"/>
    <w:rsid w:val="00C803DD"/>
    <w:rsid w:val="00CB4A51"/>
    <w:rsid w:val="00CD4532"/>
    <w:rsid w:val="00CD47B0"/>
    <w:rsid w:val="00CD70CE"/>
    <w:rsid w:val="00CE6104"/>
    <w:rsid w:val="00CE7918"/>
    <w:rsid w:val="00D16163"/>
    <w:rsid w:val="00D80DE1"/>
    <w:rsid w:val="00DB3FAD"/>
    <w:rsid w:val="00DE44A3"/>
    <w:rsid w:val="00E139C4"/>
    <w:rsid w:val="00E15390"/>
    <w:rsid w:val="00E154D3"/>
    <w:rsid w:val="00E342EC"/>
    <w:rsid w:val="00E61C09"/>
    <w:rsid w:val="00E677FE"/>
    <w:rsid w:val="00EB3B58"/>
    <w:rsid w:val="00EC573B"/>
    <w:rsid w:val="00EC7359"/>
    <w:rsid w:val="00EE3054"/>
    <w:rsid w:val="00F00606"/>
    <w:rsid w:val="00F01256"/>
    <w:rsid w:val="00F11315"/>
    <w:rsid w:val="00F52451"/>
    <w:rsid w:val="00FC16EE"/>
    <w:rsid w:val="00FC7475"/>
    <w:rsid w:val="00FD2F6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BB44A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FC16EE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  <w:style w:type="paragraph" w:styleId="Revision">
    <w:name w:val="Revision"/>
    <w:hidden/>
    <w:uiPriority w:val="99"/>
    <w:semiHidden/>
    <w:rsid w:val="0076654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te\AppData\Roaming\Microsoft\Templates\Directory%20collection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C:\Users\Nate\AppData\Roaming\Microsoft\Templates\Directory collection form.dotx</Template>
  <TotalTime>0</TotalTime>
  <Pages>3</Pages>
  <Words>158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2023-02-22T18:30:00Z</dcterms:created>
  <dcterms:modified xsi:type="dcterms:W3CDTF">2023-02-22T19:21:00Z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